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D6537" w14:textId="70259876" w:rsidR="004840D9" w:rsidRPr="00B0265A" w:rsidRDefault="00B0265A" w:rsidP="00B0265A">
      <w:pPr>
        <w:pStyle w:val="Nagwek"/>
        <w:tabs>
          <w:tab w:val="clear" w:pos="4536"/>
          <w:tab w:val="clear" w:pos="9072"/>
        </w:tabs>
        <w:jc w:val="right"/>
      </w:pPr>
      <w:r w:rsidRPr="00B0265A">
        <w:t>Malbork, ......</w:t>
      </w:r>
      <w:r>
        <w:t>......</w:t>
      </w:r>
      <w:r w:rsidRPr="00B0265A">
        <w:t>...................................</w:t>
      </w:r>
    </w:p>
    <w:p w14:paraId="1AF03962" w14:textId="77777777" w:rsidR="00B0265A" w:rsidRPr="00B0265A" w:rsidRDefault="00B0265A" w:rsidP="00080DEF">
      <w:pPr>
        <w:ind w:left="4962"/>
        <w:jc w:val="both"/>
        <w:rPr>
          <w:b/>
        </w:rPr>
      </w:pPr>
    </w:p>
    <w:p w14:paraId="35650355" w14:textId="77777777" w:rsidR="00B0265A" w:rsidRDefault="00B0265A" w:rsidP="00080DEF">
      <w:pPr>
        <w:ind w:left="4962"/>
        <w:jc w:val="both"/>
        <w:rPr>
          <w:b/>
        </w:rPr>
      </w:pPr>
    </w:p>
    <w:p w14:paraId="378D6539" w14:textId="6D56C8DF" w:rsidR="00801EC2" w:rsidRPr="00B0265A" w:rsidRDefault="00B0265A" w:rsidP="00080DEF">
      <w:pPr>
        <w:ind w:left="4962"/>
        <w:jc w:val="both"/>
        <w:rPr>
          <w:b/>
        </w:rPr>
      </w:pPr>
      <w:r w:rsidRPr="00B0265A">
        <w:rPr>
          <w:b/>
        </w:rPr>
        <w:t xml:space="preserve">Wójt Gminy Malbork </w:t>
      </w:r>
    </w:p>
    <w:p w14:paraId="378D653A" w14:textId="7A7F39DB" w:rsidR="00C10E14" w:rsidRPr="00B0265A" w:rsidRDefault="004C547C" w:rsidP="00080DEF">
      <w:pPr>
        <w:ind w:left="4962"/>
        <w:jc w:val="both"/>
        <w:rPr>
          <w:b/>
        </w:rPr>
      </w:pPr>
      <w:r w:rsidRPr="00B0265A">
        <w:rPr>
          <w:b/>
        </w:rPr>
        <w:t>ul.</w:t>
      </w:r>
      <w:r w:rsidR="00B0265A" w:rsidRPr="00B0265A">
        <w:rPr>
          <w:b/>
        </w:rPr>
        <w:t xml:space="preserve"> Ceglana 7</w:t>
      </w:r>
    </w:p>
    <w:p w14:paraId="378D653B" w14:textId="5B98B050" w:rsidR="004C547C" w:rsidRPr="00820EDA" w:rsidRDefault="004C547C" w:rsidP="00080DEF">
      <w:pPr>
        <w:ind w:left="4962"/>
        <w:jc w:val="both"/>
        <w:rPr>
          <w:rFonts w:ascii="Calibri" w:hAnsi="Calibri"/>
          <w:sz w:val="20"/>
        </w:rPr>
      </w:pPr>
      <w:r w:rsidRPr="00B0265A">
        <w:rPr>
          <w:b/>
        </w:rPr>
        <w:t>8</w:t>
      </w:r>
      <w:r w:rsidR="00B0265A" w:rsidRPr="00B0265A">
        <w:rPr>
          <w:b/>
        </w:rPr>
        <w:t>2-200 Malbork</w:t>
      </w:r>
    </w:p>
    <w:p w14:paraId="378D653C" w14:textId="77777777" w:rsidR="00820EDA" w:rsidRPr="00C10E14" w:rsidRDefault="00820EDA" w:rsidP="000E53BB">
      <w:pPr>
        <w:ind w:left="5812"/>
        <w:jc w:val="both"/>
        <w:rPr>
          <w:rFonts w:ascii="Calibri" w:hAnsi="Calibri"/>
          <w:sz w:val="28"/>
        </w:rPr>
      </w:pPr>
    </w:p>
    <w:p w14:paraId="7CA91339" w14:textId="77777777" w:rsidR="00A46EB1" w:rsidRDefault="00820EDA" w:rsidP="00820EDA">
      <w:pPr>
        <w:ind w:left="-567" w:right="-426"/>
        <w:jc w:val="center"/>
        <w:rPr>
          <w:b/>
        </w:rPr>
      </w:pPr>
      <w:r w:rsidRPr="00B0265A">
        <w:rPr>
          <w:b/>
        </w:rPr>
        <w:t>WNIOSEK O WYDANIE ZEZWOLE</w:t>
      </w:r>
      <w:r w:rsidR="00A46EB1">
        <w:rPr>
          <w:b/>
        </w:rPr>
        <w:t>N</w:t>
      </w:r>
      <w:r w:rsidRPr="00B0265A">
        <w:rPr>
          <w:b/>
        </w:rPr>
        <w:t>IA</w:t>
      </w:r>
      <w:r w:rsidR="00A46EB1">
        <w:rPr>
          <w:b/>
        </w:rPr>
        <w:t xml:space="preserve">/ZEZWOLEŃ </w:t>
      </w:r>
    </w:p>
    <w:p w14:paraId="378D653D" w14:textId="18A7E92D" w:rsidR="000E53BB" w:rsidRDefault="00820EDA" w:rsidP="00820EDA">
      <w:pPr>
        <w:ind w:left="-567" w:right="-426"/>
        <w:jc w:val="center"/>
        <w:rPr>
          <w:b/>
        </w:rPr>
      </w:pPr>
      <w:r w:rsidRPr="00B0265A">
        <w:rPr>
          <w:b/>
        </w:rPr>
        <w:t xml:space="preserve"> NA SPRZEDAŻ NAPOJÓW ALKOHOLOWYCH</w:t>
      </w:r>
    </w:p>
    <w:p w14:paraId="36ACBB14" w14:textId="77777777" w:rsidR="00A46EB1" w:rsidRPr="00B0265A" w:rsidRDefault="00A46EB1" w:rsidP="00820EDA">
      <w:pPr>
        <w:ind w:left="-567" w:right="-426"/>
        <w:jc w:val="center"/>
        <w:rPr>
          <w:b/>
        </w:rPr>
      </w:pPr>
    </w:p>
    <w:p w14:paraId="7FB66F5C" w14:textId="77777777" w:rsidR="00A46EB1" w:rsidRPr="000D7701" w:rsidRDefault="00A46EB1" w:rsidP="00A46EB1">
      <w:pPr>
        <w:jc w:val="both"/>
      </w:pPr>
      <w:r>
        <w:t>*</w:t>
      </w:r>
      <w:r w:rsidRPr="000D7701">
        <w:sym w:font="Wingdings" w:char="F0A8"/>
      </w:r>
      <w:r w:rsidRPr="000D7701">
        <w:t xml:space="preserve"> </w:t>
      </w:r>
      <w:r>
        <w:t xml:space="preserve">A - </w:t>
      </w:r>
      <w:r w:rsidRPr="000D7701">
        <w:t>do 4,5% zawartości alkoholu oraz</w:t>
      </w:r>
      <w:r>
        <w:t xml:space="preserve"> na </w:t>
      </w:r>
      <w:r w:rsidRPr="000D7701">
        <w:t xml:space="preserve"> piw</w:t>
      </w:r>
      <w:r>
        <w:t>o</w:t>
      </w:r>
      <w:r w:rsidRPr="000D7701">
        <w:t>,</w:t>
      </w:r>
    </w:p>
    <w:p w14:paraId="14DB1150" w14:textId="77777777" w:rsidR="00A46EB1" w:rsidRPr="000D7701" w:rsidRDefault="00A46EB1" w:rsidP="00A46EB1">
      <w:pPr>
        <w:jc w:val="both"/>
      </w:pPr>
      <w:r>
        <w:t>*</w:t>
      </w:r>
      <w:r w:rsidRPr="000D7701">
        <w:sym w:font="Wingdings" w:char="F0A8"/>
      </w:r>
      <w:r w:rsidRPr="000D7701">
        <w:t xml:space="preserve"> </w:t>
      </w:r>
      <w:r>
        <w:t xml:space="preserve">B - </w:t>
      </w:r>
      <w:r w:rsidRPr="000D7701">
        <w:t>pow. 4,5% do 18% zawartości alkoholu</w:t>
      </w:r>
      <w:r>
        <w:t xml:space="preserve"> ( z wyjątkiem piwa)</w:t>
      </w:r>
    </w:p>
    <w:p w14:paraId="3333EB53" w14:textId="77777777" w:rsidR="00A46EB1" w:rsidRPr="000D7701" w:rsidRDefault="00A46EB1" w:rsidP="00A46EB1">
      <w:pPr>
        <w:jc w:val="both"/>
      </w:pPr>
      <w:r>
        <w:t>*</w:t>
      </w:r>
      <w:r w:rsidRPr="000D7701">
        <w:sym w:font="Wingdings" w:char="F0A8"/>
      </w:r>
      <w:r w:rsidRPr="000D7701">
        <w:t xml:space="preserve"> </w:t>
      </w:r>
      <w:r>
        <w:t xml:space="preserve">C - </w:t>
      </w:r>
      <w:r w:rsidRPr="000D7701">
        <w:t>pow. 18% zawartości alkoholu</w:t>
      </w:r>
    </w:p>
    <w:p w14:paraId="69D7B102" w14:textId="77777777" w:rsidR="00A46EB1" w:rsidRPr="000D7701" w:rsidRDefault="00A46EB1" w:rsidP="00A46EB1">
      <w:pPr>
        <w:jc w:val="both"/>
      </w:pPr>
    </w:p>
    <w:p w14:paraId="12AE7C1C" w14:textId="77777777" w:rsidR="00A46EB1" w:rsidRPr="00607F76" w:rsidRDefault="00A46EB1" w:rsidP="00A46EB1">
      <w:pPr>
        <w:jc w:val="both"/>
        <w:rPr>
          <w:sz w:val="22"/>
          <w:szCs w:val="22"/>
        </w:rPr>
      </w:pPr>
      <w:r w:rsidRPr="00607F76">
        <w:rPr>
          <w:sz w:val="22"/>
          <w:szCs w:val="22"/>
        </w:rPr>
        <w:t>*</w:t>
      </w:r>
      <w:r w:rsidRPr="00607F76">
        <w:sym w:font="Wingdings" w:char="F0A8"/>
      </w:r>
      <w:r w:rsidRPr="00607F76">
        <w:t xml:space="preserve"> </w:t>
      </w:r>
      <w:r w:rsidRPr="00607F76">
        <w:rPr>
          <w:sz w:val="22"/>
          <w:szCs w:val="22"/>
        </w:rPr>
        <w:t xml:space="preserve">do spożycia w miejscu sprzedaży (gastronomia)/ * </w:t>
      </w:r>
      <w:r w:rsidRPr="00607F76">
        <w:sym w:font="Wingdings" w:char="F0A8"/>
      </w:r>
      <w:r w:rsidRPr="00607F76">
        <w:rPr>
          <w:sz w:val="22"/>
          <w:szCs w:val="22"/>
        </w:rPr>
        <w:t xml:space="preserve"> do spożycia poza miejscem sprzedaży (detal)</w:t>
      </w:r>
    </w:p>
    <w:p w14:paraId="4ADC049B" w14:textId="77777777" w:rsidR="00A46EB1" w:rsidRPr="00607F76" w:rsidRDefault="00A46EB1" w:rsidP="00A46EB1">
      <w:pPr>
        <w:tabs>
          <w:tab w:val="left" w:pos="720"/>
        </w:tabs>
        <w:jc w:val="both"/>
        <w:rPr>
          <w:sz w:val="20"/>
          <w:szCs w:val="20"/>
        </w:rPr>
      </w:pPr>
    </w:p>
    <w:p w14:paraId="75A97E41" w14:textId="77777777" w:rsidR="00A46EB1" w:rsidRDefault="00A46EB1" w:rsidP="00A46EB1">
      <w:pPr>
        <w:jc w:val="both"/>
        <w:rPr>
          <w:sz w:val="20"/>
          <w:szCs w:val="20"/>
        </w:rPr>
      </w:pPr>
      <w:r w:rsidRPr="00607F76">
        <w:rPr>
          <w:sz w:val="20"/>
          <w:szCs w:val="20"/>
        </w:rPr>
        <w:t xml:space="preserve">*zaznaczyć właściwe pole : x </w:t>
      </w:r>
    </w:p>
    <w:p w14:paraId="74EF3BCD" w14:textId="77777777" w:rsidR="00A46EB1" w:rsidRDefault="00A46EB1" w:rsidP="00A46EB1">
      <w:pPr>
        <w:jc w:val="both"/>
        <w:rPr>
          <w:sz w:val="20"/>
          <w:szCs w:val="20"/>
        </w:rPr>
      </w:pPr>
    </w:p>
    <w:p w14:paraId="43ECA313" w14:textId="405C6BAF" w:rsidR="001550ED" w:rsidRPr="001550ED" w:rsidRDefault="001550ED" w:rsidP="003F53DC">
      <w:pPr>
        <w:pStyle w:val="Akapitzlist"/>
        <w:numPr>
          <w:ilvl w:val="0"/>
          <w:numId w:val="6"/>
        </w:numPr>
        <w:spacing w:line="480" w:lineRule="auto"/>
        <w:ind w:left="0" w:firstLine="0"/>
        <w:jc w:val="both"/>
      </w:pPr>
      <w:r>
        <w:rPr>
          <w:bCs/>
        </w:rPr>
        <w:t>O</w:t>
      </w:r>
      <w:r w:rsidRPr="001550ED">
        <w:rPr>
          <w:bCs/>
        </w:rPr>
        <w:t>znaczenie przedsiębiorcy  -  siedzib</w:t>
      </w:r>
      <w:r>
        <w:rPr>
          <w:bCs/>
        </w:rPr>
        <w:t>a</w:t>
      </w:r>
      <w:r w:rsidRPr="001550ED">
        <w:rPr>
          <w:bCs/>
        </w:rPr>
        <w:t xml:space="preserve">  </w:t>
      </w:r>
      <w:r w:rsidR="00CA4A4F">
        <w:rPr>
          <w:bCs/>
        </w:rPr>
        <w:t xml:space="preserve">i </w:t>
      </w:r>
      <w:r w:rsidRPr="001550ED">
        <w:rPr>
          <w:bCs/>
        </w:rPr>
        <w:t>adres</w:t>
      </w:r>
      <w:r>
        <w:rPr>
          <w:bCs/>
        </w:rPr>
        <w:t xml:space="preserve"> </w:t>
      </w:r>
    </w:p>
    <w:p w14:paraId="5AAE1E15" w14:textId="15CCC55A" w:rsidR="001550ED" w:rsidRDefault="001550ED" w:rsidP="003F53DC">
      <w:pPr>
        <w:pStyle w:val="Akapitzlist"/>
        <w:spacing w:line="480" w:lineRule="auto"/>
        <w:ind w:left="0"/>
        <w:jc w:val="both"/>
      </w:pPr>
      <w:r w:rsidRPr="001550ED">
        <w:t>...</w:t>
      </w:r>
      <w:r>
        <w:t>.....................................................................................................................................................</w:t>
      </w:r>
      <w:r w:rsidRPr="001550ED">
        <w:t>.....................................................................................................................</w:t>
      </w:r>
      <w:r w:rsidR="00E72681">
        <w:t>........................</w:t>
      </w:r>
      <w:r w:rsidRPr="001550ED">
        <w:t>.........</w:t>
      </w:r>
    </w:p>
    <w:p w14:paraId="06B95AE4" w14:textId="2BB4639A" w:rsidR="001550ED" w:rsidRPr="001550ED" w:rsidRDefault="001550ED" w:rsidP="003F53DC">
      <w:pPr>
        <w:pStyle w:val="Akapitzlist"/>
        <w:numPr>
          <w:ilvl w:val="0"/>
          <w:numId w:val="6"/>
        </w:numPr>
        <w:spacing w:line="480" w:lineRule="auto"/>
        <w:ind w:left="0" w:firstLine="0"/>
        <w:jc w:val="both"/>
      </w:pPr>
      <w:r>
        <w:t>NIP</w:t>
      </w:r>
      <w:r w:rsidR="00CA4A4F">
        <w:t xml:space="preserve"> : </w:t>
      </w:r>
      <w:r>
        <w:t xml:space="preserve"> </w:t>
      </w:r>
      <w:r w:rsidR="00CA4A4F">
        <w:t>......</w:t>
      </w:r>
      <w:r>
        <w:t>..................................................</w:t>
      </w:r>
    </w:p>
    <w:p w14:paraId="4EB515C7" w14:textId="1479E8C7" w:rsidR="003F53DC" w:rsidRPr="003F53DC" w:rsidRDefault="00CA4A4F" w:rsidP="003F53DC">
      <w:pPr>
        <w:pStyle w:val="Akapitzlist"/>
        <w:numPr>
          <w:ilvl w:val="0"/>
          <w:numId w:val="6"/>
        </w:numPr>
        <w:spacing w:line="480" w:lineRule="auto"/>
        <w:ind w:left="0" w:firstLine="0"/>
        <w:jc w:val="both"/>
      </w:pPr>
      <w:bookmarkStart w:id="0" w:name="_Ref235692877"/>
      <w:r>
        <w:t>KRS</w:t>
      </w:r>
      <w:bookmarkEnd w:id="0"/>
      <w:r w:rsidR="003F53DC">
        <w:t xml:space="preserve"> </w:t>
      </w:r>
      <w:r>
        <w:t xml:space="preserve"> :  .....................................................</w:t>
      </w:r>
      <w:r w:rsidR="003F53DC">
        <w:t xml:space="preserve"> (</w:t>
      </w:r>
      <w:r w:rsidR="003F53DC">
        <w:rPr>
          <w:sz w:val="18"/>
        </w:rPr>
        <w:t>w</w:t>
      </w:r>
      <w:r w:rsidR="003F53DC" w:rsidRPr="003F53DC">
        <w:rPr>
          <w:sz w:val="18"/>
        </w:rPr>
        <w:t xml:space="preserve"> przypadku gdy przedsiębiorca podlega wpisowi do KRS</w:t>
      </w:r>
      <w:r w:rsidR="003F53DC">
        <w:rPr>
          <w:sz w:val="18"/>
        </w:rPr>
        <w:t>)</w:t>
      </w:r>
    </w:p>
    <w:p w14:paraId="3BC1F8E4" w14:textId="77777777" w:rsidR="003F53DC" w:rsidRDefault="00CA4A4F" w:rsidP="003F53DC">
      <w:pPr>
        <w:pStyle w:val="Akapitzlist"/>
        <w:numPr>
          <w:ilvl w:val="0"/>
          <w:numId w:val="6"/>
        </w:numPr>
        <w:ind w:left="0" w:firstLine="0"/>
        <w:jc w:val="both"/>
      </w:pPr>
      <w:r>
        <w:t>Pełnomocnik (imię, nazwisko, adres zamieszkania, nr telefonu)</w:t>
      </w:r>
      <w:r w:rsidR="003F53DC">
        <w:t xml:space="preserve"> </w:t>
      </w:r>
    </w:p>
    <w:p w14:paraId="3A8CB418" w14:textId="62FAE786" w:rsidR="003F53DC" w:rsidRDefault="003F53DC" w:rsidP="003F53DC">
      <w:pPr>
        <w:pStyle w:val="Akapitzlist"/>
        <w:ind w:left="0"/>
        <w:jc w:val="both"/>
        <w:rPr>
          <w:sz w:val="18"/>
        </w:rPr>
      </w:pPr>
      <w:r>
        <w:rPr>
          <w:sz w:val="18"/>
        </w:rPr>
        <w:t xml:space="preserve">                     </w:t>
      </w:r>
      <w:r w:rsidR="00E72681">
        <w:rPr>
          <w:sz w:val="18"/>
        </w:rPr>
        <w:t>(w</w:t>
      </w:r>
      <w:r w:rsidRPr="003F53DC">
        <w:rPr>
          <w:sz w:val="18"/>
        </w:rPr>
        <w:t xml:space="preserve"> przypadku ustanowienia pełnomocnika</w:t>
      </w:r>
      <w:r w:rsidR="00E72681">
        <w:rPr>
          <w:sz w:val="18"/>
        </w:rPr>
        <w:t>)</w:t>
      </w:r>
    </w:p>
    <w:p w14:paraId="2676EF2C" w14:textId="77777777" w:rsidR="00E72681" w:rsidRDefault="00E72681" w:rsidP="003F53DC">
      <w:pPr>
        <w:pStyle w:val="Akapitzlist"/>
        <w:ind w:left="0"/>
        <w:jc w:val="both"/>
      </w:pPr>
    </w:p>
    <w:p w14:paraId="18D68332" w14:textId="16F5D32C" w:rsidR="003F53DC" w:rsidRDefault="00CA4A4F" w:rsidP="003F53DC">
      <w:pPr>
        <w:pStyle w:val="Akapitzlist"/>
        <w:spacing w:line="480" w:lineRule="auto"/>
        <w:ind w:left="0"/>
        <w:jc w:val="both"/>
      </w:pPr>
      <w:r w:rsidRPr="001550ED">
        <w:t>...</w:t>
      </w:r>
      <w:r>
        <w:t>.....................................................................................................................................................</w:t>
      </w:r>
      <w:r w:rsidRPr="001550ED">
        <w:t>..............................................................................................................................</w:t>
      </w:r>
      <w:r w:rsidR="003F53DC">
        <w:t>........................</w:t>
      </w:r>
    </w:p>
    <w:p w14:paraId="0C5A4156" w14:textId="111867E7" w:rsidR="00CA4A4F" w:rsidRDefault="00CA4A4F" w:rsidP="003F53DC">
      <w:pPr>
        <w:pStyle w:val="Akapitzlist"/>
        <w:numPr>
          <w:ilvl w:val="0"/>
          <w:numId w:val="6"/>
        </w:numPr>
        <w:spacing w:line="480" w:lineRule="auto"/>
        <w:ind w:left="0" w:firstLine="0"/>
        <w:jc w:val="both"/>
      </w:pPr>
      <w:r>
        <w:t>Przedmiot działalności gospodarczej ...............................................................................</w:t>
      </w:r>
    </w:p>
    <w:p w14:paraId="4BBF9244" w14:textId="69682698" w:rsidR="00CA4A4F" w:rsidRDefault="00CA4A4F" w:rsidP="003F53DC">
      <w:pPr>
        <w:pStyle w:val="Akapitzlist"/>
        <w:spacing w:line="480" w:lineRule="auto"/>
        <w:ind w:left="0"/>
        <w:jc w:val="both"/>
      </w:pPr>
      <w:r>
        <w:t>........................................................................................................................................</w:t>
      </w:r>
      <w:r w:rsidR="00E72681">
        <w:t>..........</w:t>
      </w:r>
      <w:r>
        <w:t>...</w:t>
      </w:r>
    </w:p>
    <w:p w14:paraId="7D894834" w14:textId="1E8248D7" w:rsidR="00CA4A4F" w:rsidRDefault="00CA4A4F" w:rsidP="003F53DC">
      <w:pPr>
        <w:pStyle w:val="Akapitzlist"/>
        <w:numPr>
          <w:ilvl w:val="0"/>
          <w:numId w:val="6"/>
        </w:numPr>
        <w:spacing w:line="480" w:lineRule="auto"/>
        <w:ind w:left="0" w:firstLine="0"/>
      </w:pPr>
      <w:r>
        <w:t xml:space="preserve">Adres punktu sprzedaży </w:t>
      </w:r>
    </w:p>
    <w:p w14:paraId="0369AE8B" w14:textId="00DA4D2C" w:rsidR="00CA4A4F" w:rsidRDefault="00CA4A4F" w:rsidP="003F53DC">
      <w:pPr>
        <w:pStyle w:val="Akapitzlist"/>
        <w:spacing w:line="480" w:lineRule="auto"/>
        <w:ind w:left="0"/>
      </w:pPr>
      <w:r>
        <w:t>.....................................................................................................................................</w:t>
      </w:r>
      <w:r w:rsidR="00E72681">
        <w:t>..........</w:t>
      </w:r>
      <w:r>
        <w:t>......</w:t>
      </w:r>
    </w:p>
    <w:p w14:paraId="3643B725" w14:textId="77777777" w:rsidR="00CA4A4F" w:rsidRDefault="00CA4A4F" w:rsidP="003F53DC">
      <w:pPr>
        <w:pStyle w:val="Akapitzlist"/>
        <w:ind w:left="0"/>
      </w:pPr>
    </w:p>
    <w:p w14:paraId="4E74570B" w14:textId="1C725219" w:rsidR="00CA4A4F" w:rsidRDefault="00CA4A4F" w:rsidP="003F53DC">
      <w:pPr>
        <w:pStyle w:val="Akapitzlist"/>
        <w:numPr>
          <w:ilvl w:val="0"/>
          <w:numId w:val="6"/>
        </w:numPr>
        <w:spacing w:line="480" w:lineRule="auto"/>
        <w:ind w:left="0" w:firstLine="0"/>
      </w:pPr>
      <w:r>
        <w:t xml:space="preserve"> Adres punktu składowania napojów alkoholowych (magazynu dystrybucyjnego)</w:t>
      </w:r>
    </w:p>
    <w:p w14:paraId="57BA0A63" w14:textId="637EF51D" w:rsidR="001550ED" w:rsidRDefault="00095D7B" w:rsidP="003F53DC">
      <w:pPr>
        <w:pStyle w:val="Akapitzlist"/>
        <w:spacing w:line="480" w:lineRule="auto"/>
        <w:ind w:left="0"/>
      </w:pPr>
      <w:r>
        <w:t>..............................................................................................................................</w:t>
      </w:r>
      <w:r w:rsidR="00E72681">
        <w:t>..........</w:t>
      </w:r>
      <w:r>
        <w:t>.............</w:t>
      </w:r>
    </w:p>
    <w:p w14:paraId="172D521B" w14:textId="77777777" w:rsidR="001550ED" w:rsidRDefault="001550ED" w:rsidP="001550ED">
      <w:r>
        <w:t>nr telefonu ....................................................................................................................................</w:t>
      </w:r>
    </w:p>
    <w:p w14:paraId="40B39CFE" w14:textId="77777777" w:rsidR="001550ED" w:rsidRDefault="001550ED" w:rsidP="001550ED"/>
    <w:p w14:paraId="0119501A" w14:textId="77777777" w:rsidR="00E72681" w:rsidRDefault="00E72681" w:rsidP="001550ED"/>
    <w:p w14:paraId="5381575A" w14:textId="6C0FA46A" w:rsidR="001550ED" w:rsidRDefault="001550ED" w:rsidP="001550ED">
      <w:r>
        <w:t xml:space="preserve">                                                               …...............................</w:t>
      </w:r>
      <w:r w:rsidR="00095D7B">
        <w:t>........</w:t>
      </w:r>
      <w:r>
        <w:t xml:space="preserve">.....................                                                   </w:t>
      </w:r>
    </w:p>
    <w:p w14:paraId="24010458" w14:textId="6087F352" w:rsidR="001550ED" w:rsidRDefault="001550ED" w:rsidP="001550ED">
      <w:pPr>
        <w:rPr>
          <w:sz w:val="18"/>
          <w:szCs w:val="18"/>
        </w:rPr>
      </w:pPr>
      <w:r>
        <w:t xml:space="preserve">                                                                              </w:t>
      </w:r>
      <w:r>
        <w:rPr>
          <w:sz w:val="18"/>
          <w:szCs w:val="18"/>
        </w:rPr>
        <w:t>czytelny  podpis</w:t>
      </w:r>
      <w:r w:rsidR="00E72681">
        <w:rPr>
          <w:sz w:val="18"/>
          <w:szCs w:val="18"/>
        </w:rPr>
        <w:t>/</w:t>
      </w:r>
      <w:r>
        <w:rPr>
          <w:sz w:val="18"/>
          <w:szCs w:val="18"/>
        </w:rPr>
        <w:t>y</w:t>
      </w:r>
    </w:p>
    <w:p w14:paraId="2480B575" w14:textId="77777777" w:rsidR="00E72681" w:rsidRDefault="00E72681" w:rsidP="001550ED">
      <w:pPr>
        <w:rPr>
          <w:sz w:val="18"/>
          <w:szCs w:val="18"/>
        </w:rPr>
      </w:pPr>
    </w:p>
    <w:p w14:paraId="2BFAF6B8" w14:textId="77777777" w:rsidR="00E72681" w:rsidRDefault="00E72681" w:rsidP="001550ED">
      <w:pPr>
        <w:rPr>
          <w:sz w:val="18"/>
          <w:szCs w:val="18"/>
        </w:rPr>
      </w:pPr>
    </w:p>
    <w:p w14:paraId="4FF80ABB" w14:textId="77777777" w:rsidR="00E72681" w:rsidRDefault="00E72681" w:rsidP="001550ED">
      <w:pPr>
        <w:rPr>
          <w:sz w:val="18"/>
          <w:szCs w:val="18"/>
        </w:rPr>
      </w:pPr>
    </w:p>
    <w:p w14:paraId="6C027AC9" w14:textId="77777777" w:rsidR="00E72681" w:rsidRDefault="00E72681" w:rsidP="001550ED">
      <w:pPr>
        <w:rPr>
          <w:sz w:val="18"/>
          <w:szCs w:val="18"/>
        </w:rPr>
      </w:pPr>
    </w:p>
    <w:p w14:paraId="05D9866D" w14:textId="77777777" w:rsidR="00E72681" w:rsidRDefault="00E72681" w:rsidP="001550ED"/>
    <w:p w14:paraId="561065FB" w14:textId="77777777" w:rsidR="001550ED" w:rsidRDefault="001550ED" w:rsidP="001550ED">
      <w:pPr>
        <w:jc w:val="both"/>
        <w:rPr>
          <w:b/>
          <w:bCs/>
          <w:sz w:val="20"/>
          <w:szCs w:val="20"/>
        </w:rPr>
      </w:pPr>
      <w:r>
        <w:rPr>
          <w:sz w:val="18"/>
          <w:szCs w:val="18"/>
        </w:rPr>
        <w:lastRenderedPageBreak/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95D7B">
        <w:rPr>
          <w:b/>
          <w:bCs/>
          <w:sz w:val="20"/>
          <w:szCs w:val="20"/>
        </w:rPr>
        <w:t>Do wniosku  o wydanie  zezwolenia  należy dołączyć następujące dokumenty:</w:t>
      </w:r>
    </w:p>
    <w:p w14:paraId="27D60B00" w14:textId="77777777" w:rsidR="00E72681" w:rsidRPr="00095D7B" w:rsidRDefault="00E72681" w:rsidP="001550ED">
      <w:pPr>
        <w:jc w:val="both"/>
        <w:rPr>
          <w:sz w:val="20"/>
          <w:szCs w:val="20"/>
        </w:rPr>
      </w:pPr>
    </w:p>
    <w:p w14:paraId="4E2528FF" w14:textId="77777777" w:rsidR="001550ED" w:rsidRPr="00095D7B" w:rsidRDefault="001550ED" w:rsidP="001550ED">
      <w:pPr>
        <w:jc w:val="both"/>
        <w:rPr>
          <w:sz w:val="20"/>
          <w:szCs w:val="20"/>
        </w:rPr>
      </w:pPr>
      <w:r w:rsidRPr="00095D7B">
        <w:rPr>
          <w:sz w:val="20"/>
          <w:szCs w:val="20"/>
        </w:rPr>
        <w:t>1) dokument    potwierdzający    tytuł    prawny    wnioskodawcy    do   lokalu stanowiącego  punkt</w:t>
      </w:r>
    </w:p>
    <w:p w14:paraId="02A29E2D" w14:textId="77777777" w:rsidR="001550ED" w:rsidRPr="00095D7B" w:rsidRDefault="001550ED" w:rsidP="001550ED">
      <w:pPr>
        <w:jc w:val="both"/>
        <w:rPr>
          <w:sz w:val="20"/>
          <w:szCs w:val="20"/>
        </w:rPr>
      </w:pPr>
      <w:r w:rsidRPr="00095D7B">
        <w:rPr>
          <w:sz w:val="20"/>
          <w:szCs w:val="20"/>
        </w:rPr>
        <w:t xml:space="preserve">    sprzedaży napojów alkoholowych;                                                   </w:t>
      </w:r>
    </w:p>
    <w:p w14:paraId="339AC82A" w14:textId="77777777" w:rsidR="001550ED" w:rsidRPr="00095D7B" w:rsidRDefault="001550ED" w:rsidP="001550ED">
      <w:pPr>
        <w:pStyle w:val="Tekstpodstawowy31"/>
        <w:tabs>
          <w:tab w:val="left" w:pos="1800"/>
        </w:tabs>
        <w:rPr>
          <w:sz w:val="20"/>
        </w:rPr>
      </w:pPr>
      <w:r w:rsidRPr="00095D7B">
        <w:rPr>
          <w:sz w:val="20"/>
        </w:rPr>
        <w:t xml:space="preserve">2) pisemną zgodę właściciela, użytkownika, zarządcy lub administratora budynku, jeżeli punkt                   </w:t>
      </w:r>
    </w:p>
    <w:p w14:paraId="53FDC65B" w14:textId="77777777" w:rsidR="001550ED" w:rsidRPr="00095D7B" w:rsidRDefault="001550ED" w:rsidP="001550ED">
      <w:pPr>
        <w:pStyle w:val="Tekstpodstawowy31"/>
        <w:tabs>
          <w:tab w:val="left" w:pos="1800"/>
        </w:tabs>
        <w:rPr>
          <w:sz w:val="20"/>
        </w:rPr>
      </w:pPr>
      <w:r w:rsidRPr="00095D7B">
        <w:rPr>
          <w:sz w:val="20"/>
        </w:rPr>
        <w:t xml:space="preserve">    sprzedaży będzie zlokalizowany w budynku mieszkalnym wielorodzinnym;</w:t>
      </w:r>
    </w:p>
    <w:p w14:paraId="49AF6C65" w14:textId="77777777" w:rsidR="001550ED" w:rsidRPr="00095D7B" w:rsidRDefault="001550ED" w:rsidP="001550ED">
      <w:pPr>
        <w:tabs>
          <w:tab w:val="left" w:pos="1800"/>
        </w:tabs>
        <w:jc w:val="both"/>
        <w:rPr>
          <w:sz w:val="20"/>
          <w:szCs w:val="20"/>
        </w:rPr>
      </w:pPr>
      <w:r w:rsidRPr="00095D7B">
        <w:rPr>
          <w:sz w:val="20"/>
          <w:szCs w:val="20"/>
        </w:rPr>
        <w:t xml:space="preserve">3) decyzję właściwego państwowego powiatowego inspektora sanitarnego,  potwierdzającą spełnienie      </w:t>
      </w:r>
    </w:p>
    <w:p w14:paraId="69DE48A3" w14:textId="77777777" w:rsidR="001550ED" w:rsidRPr="00095D7B" w:rsidRDefault="001550ED" w:rsidP="001550ED">
      <w:pPr>
        <w:rPr>
          <w:sz w:val="20"/>
          <w:szCs w:val="20"/>
        </w:rPr>
      </w:pPr>
      <w:r w:rsidRPr="00095D7B">
        <w:rPr>
          <w:sz w:val="20"/>
          <w:szCs w:val="20"/>
        </w:rPr>
        <w:t xml:space="preserve">    warunków  sanitarnych przez punkt sprzedaży.</w:t>
      </w:r>
    </w:p>
    <w:p w14:paraId="007E3064" w14:textId="33774B65" w:rsidR="00E72681" w:rsidRPr="001102B3" w:rsidRDefault="00095D7B" w:rsidP="00E72681">
      <w:pPr>
        <w:pStyle w:val="Akapitzlist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095D7B">
        <w:rPr>
          <w:sz w:val="20"/>
          <w:szCs w:val="20"/>
        </w:rPr>
        <w:t xml:space="preserve">Pełnomocnictwo w przypadku ustanowienia pełnomocnika. Do dokumentu stwierdzającego udzielenie pełnomocnictwa należy dołączyć dowód uiszczenia opłaty skarbowej w wysokości 17 zł. </w:t>
      </w:r>
    </w:p>
    <w:p w14:paraId="675E75AD" w14:textId="77777777" w:rsidR="001102B3" w:rsidRDefault="001102B3" w:rsidP="001102B3">
      <w:pPr>
        <w:pStyle w:val="NormalnyWeb"/>
        <w:rPr>
          <w:b/>
          <w:bCs/>
          <w:sz w:val="20"/>
          <w:szCs w:val="20"/>
        </w:rPr>
      </w:pPr>
    </w:p>
    <w:p w14:paraId="10C0875C" w14:textId="38B3DE28" w:rsidR="001102B3" w:rsidRPr="001102B3" w:rsidRDefault="001102B3" w:rsidP="001102B3">
      <w:pPr>
        <w:pStyle w:val="NormalnyWeb"/>
        <w:rPr>
          <w:b/>
          <w:bCs/>
          <w:sz w:val="20"/>
          <w:szCs w:val="20"/>
        </w:rPr>
      </w:pPr>
      <w:r w:rsidRPr="001102B3">
        <w:rPr>
          <w:b/>
          <w:bCs/>
          <w:sz w:val="20"/>
          <w:szCs w:val="20"/>
        </w:rPr>
        <w:t>Klauzula informacyjna dotycząca przetwarzania danych osobowych</w:t>
      </w:r>
    </w:p>
    <w:p w14:paraId="451597C8" w14:textId="77777777" w:rsidR="001102B3" w:rsidRPr="001102B3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 jak niżej.</w:t>
      </w:r>
    </w:p>
    <w:p w14:paraId="3E423C7B" w14:textId="77777777" w:rsidR="001102B3" w:rsidRDefault="001102B3" w:rsidP="001102B3">
      <w:pPr>
        <w:pStyle w:val="NormalnyWeb"/>
        <w:numPr>
          <w:ilvl w:val="0"/>
          <w:numId w:val="11"/>
        </w:numPr>
        <w:spacing w:before="0" w:beforeAutospacing="0"/>
        <w:jc w:val="both"/>
        <w:rPr>
          <w:sz w:val="20"/>
          <w:szCs w:val="20"/>
        </w:rPr>
      </w:pPr>
      <w:r w:rsidRPr="001102B3">
        <w:rPr>
          <w:sz w:val="20"/>
          <w:szCs w:val="20"/>
        </w:rPr>
        <w:t xml:space="preserve">Administratorem danych jest </w:t>
      </w:r>
      <w:r w:rsidRPr="001102B3">
        <w:rPr>
          <w:b/>
          <w:bCs/>
          <w:sz w:val="20"/>
          <w:szCs w:val="20"/>
        </w:rPr>
        <w:t xml:space="preserve">Wójt Gminy Malbork, ul. Ceglana 7, 82-200 Malbork. </w:t>
      </w:r>
      <w:r w:rsidRPr="001102B3">
        <w:rPr>
          <w:sz w:val="20"/>
          <w:szCs w:val="20"/>
        </w:rPr>
        <w:t>Kontakt</w:t>
      </w:r>
      <w:r>
        <w:rPr>
          <w:sz w:val="20"/>
          <w:szCs w:val="20"/>
        </w:rPr>
        <w:t xml:space="preserve">                                     </w:t>
      </w:r>
      <w:r w:rsidRPr="001102B3">
        <w:rPr>
          <w:sz w:val="20"/>
          <w:szCs w:val="20"/>
        </w:rPr>
        <w:t xml:space="preserve"> z administratorem możliwy jest osobiście lub korespondencyjnie na wskazany adres, telefonicznie pod numerem 55 647-28-07 lub za pośrednictwem poczty elektronicznej: </w:t>
      </w:r>
      <w:hyperlink r:id="rId12" w:history="1">
        <w:r w:rsidRPr="001102B3">
          <w:rPr>
            <w:rStyle w:val="Hipercze"/>
            <w:sz w:val="20"/>
            <w:szCs w:val="20"/>
          </w:rPr>
          <w:t>sekretariat@gmina.malbork.pl</w:t>
        </w:r>
      </w:hyperlink>
    </w:p>
    <w:p w14:paraId="2DFABF48" w14:textId="0624B899" w:rsidR="001102B3" w:rsidRPr="001102B3" w:rsidRDefault="001102B3" w:rsidP="001102B3">
      <w:pPr>
        <w:pStyle w:val="NormalnyWeb"/>
        <w:numPr>
          <w:ilvl w:val="0"/>
          <w:numId w:val="11"/>
        </w:numPr>
        <w:spacing w:before="0" w:beforeAutospacing="0"/>
        <w:jc w:val="both"/>
        <w:rPr>
          <w:sz w:val="20"/>
          <w:szCs w:val="20"/>
        </w:rPr>
      </w:pPr>
      <w:r w:rsidRPr="001102B3">
        <w:rPr>
          <w:sz w:val="20"/>
          <w:szCs w:val="20"/>
        </w:rPr>
        <w:t xml:space="preserve">Jeśli ma Pani/Pan pytania dotyczące sposobu i zakresu przetwarzania Pani/Pana danych osobowych </w:t>
      </w:r>
      <w:r>
        <w:rPr>
          <w:sz w:val="20"/>
          <w:szCs w:val="20"/>
        </w:rPr>
        <w:t xml:space="preserve">                           </w:t>
      </w:r>
      <w:r w:rsidRPr="001102B3">
        <w:rPr>
          <w:sz w:val="20"/>
          <w:szCs w:val="20"/>
        </w:rPr>
        <w:t>w zakresie działania Administratora, a także przysługujących Pani/Panu uprawnień, może Pani/Pan skontaktować się z naszym Inspektorem Ochrony Danych – p. Adrianą Głuchowską za pomocą adresu</w:t>
      </w:r>
      <w:r>
        <w:rPr>
          <w:sz w:val="20"/>
          <w:szCs w:val="20"/>
        </w:rPr>
        <w:t xml:space="preserve">                 </w:t>
      </w:r>
      <w:r w:rsidRPr="001102B3">
        <w:rPr>
          <w:sz w:val="20"/>
          <w:szCs w:val="20"/>
        </w:rPr>
        <w:t xml:space="preserve"> e – mail: auditor@auditorsecurity.pl oraz numeru telefonu: 696 011 969</w:t>
      </w:r>
    </w:p>
    <w:p w14:paraId="0788FE15" w14:textId="77777777" w:rsidR="001102B3" w:rsidRPr="001102B3" w:rsidRDefault="001102B3" w:rsidP="001102B3">
      <w:pPr>
        <w:pStyle w:val="NormalnyWeb"/>
        <w:numPr>
          <w:ilvl w:val="0"/>
          <w:numId w:val="11"/>
        </w:numPr>
        <w:jc w:val="both"/>
        <w:rPr>
          <w:sz w:val="20"/>
          <w:szCs w:val="20"/>
        </w:rPr>
      </w:pPr>
      <w:r w:rsidRPr="001102B3">
        <w:rPr>
          <w:sz w:val="20"/>
          <w:szCs w:val="20"/>
        </w:rPr>
        <w:t>Dane osobowe przetwarzane będą w celu przeprowadzenia postępowania administracyjnego lub czynności urzędowej zgodnie ze złożonym wnioskiem o wydanie zezwolenia na sprzedaż napojów alkoholowych.</w:t>
      </w:r>
    </w:p>
    <w:p w14:paraId="2D8825B3" w14:textId="77777777" w:rsidR="001102B3" w:rsidRPr="001102B3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Podstawą prawną jest:</w:t>
      </w:r>
    </w:p>
    <w:p w14:paraId="5B1B1519" w14:textId="77777777" w:rsidR="001102B3" w:rsidRPr="001102B3" w:rsidRDefault="001102B3" w:rsidP="001102B3">
      <w:pPr>
        <w:pStyle w:val="NormalnyWeb"/>
        <w:numPr>
          <w:ilvl w:val="0"/>
          <w:numId w:val="12"/>
        </w:numPr>
        <w:jc w:val="both"/>
        <w:rPr>
          <w:sz w:val="20"/>
          <w:szCs w:val="20"/>
        </w:rPr>
      </w:pPr>
      <w:r w:rsidRPr="001102B3">
        <w:rPr>
          <w:sz w:val="20"/>
          <w:szCs w:val="20"/>
        </w:rPr>
        <w:t>ustawa z dnia 14 czerwca 1960 r. Kodeks postępowania administracyjnego,</w:t>
      </w:r>
    </w:p>
    <w:p w14:paraId="39054E74" w14:textId="77777777" w:rsidR="001102B3" w:rsidRPr="001102B3" w:rsidRDefault="001102B3" w:rsidP="001102B3">
      <w:pPr>
        <w:pStyle w:val="NormalnyWeb"/>
        <w:numPr>
          <w:ilvl w:val="0"/>
          <w:numId w:val="12"/>
        </w:numPr>
        <w:jc w:val="both"/>
        <w:rPr>
          <w:sz w:val="20"/>
          <w:szCs w:val="20"/>
        </w:rPr>
      </w:pPr>
      <w:r w:rsidRPr="001102B3">
        <w:rPr>
          <w:sz w:val="20"/>
          <w:szCs w:val="20"/>
        </w:rPr>
        <w:t>ustawa z dnia 26 października 1982 r. o wychowaniu w trzeźwości i przeciwdziałaniu alkoholizmowi,</w:t>
      </w:r>
    </w:p>
    <w:p w14:paraId="1B9F80F9" w14:textId="77777777" w:rsidR="001102B3" w:rsidRPr="001102B3" w:rsidRDefault="001102B3" w:rsidP="001102B3">
      <w:pPr>
        <w:pStyle w:val="NormalnyWeb"/>
        <w:numPr>
          <w:ilvl w:val="0"/>
          <w:numId w:val="12"/>
        </w:numPr>
        <w:jc w:val="both"/>
        <w:rPr>
          <w:sz w:val="20"/>
          <w:szCs w:val="20"/>
        </w:rPr>
      </w:pPr>
      <w:r w:rsidRPr="001102B3">
        <w:rPr>
          <w:sz w:val="20"/>
          <w:szCs w:val="20"/>
        </w:rPr>
        <w:t xml:space="preserve"> ustawa z dnia 6 września 2001 r. o dostępie do informacji publicznej,</w:t>
      </w:r>
    </w:p>
    <w:p w14:paraId="51239936" w14:textId="77777777" w:rsidR="001102B3" w:rsidRPr="001102B3" w:rsidRDefault="001102B3" w:rsidP="001102B3">
      <w:pPr>
        <w:pStyle w:val="NormalnyWeb"/>
        <w:numPr>
          <w:ilvl w:val="0"/>
          <w:numId w:val="12"/>
        </w:numPr>
        <w:jc w:val="both"/>
        <w:rPr>
          <w:sz w:val="20"/>
          <w:szCs w:val="20"/>
        </w:rPr>
      </w:pPr>
      <w:r w:rsidRPr="001102B3">
        <w:rPr>
          <w:sz w:val="20"/>
          <w:szCs w:val="20"/>
        </w:rPr>
        <w:t>ustawa z dnia 8 marca 1990 r. o samorządzie gminnym,</w:t>
      </w:r>
    </w:p>
    <w:p w14:paraId="5DB994C4" w14:textId="77777777" w:rsidR="001102B3" w:rsidRPr="001102B3" w:rsidRDefault="001102B3" w:rsidP="001102B3">
      <w:pPr>
        <w:pStyle w:val="NormalnyWeb"/>
        <w:numPr>
          <w:ilvl w:val="0"/>
          <w:numId w:val="12"/>
        </w:numPr>
        <w:jc w:val="both"/>
        <w:rPr>
          <w:sz w:val="20"/>
          <w:szCs w:val="20"/>
        </w:rPr>
      </w:pPr>
      <w:r w:rsidRPr="001102B3">
        <w:rPr>
          <w:sz w:val="20"/>
          <w:szCs w:val="20"/>
        </w:rPr>
        <w:t>Art. 6 ust. 1 lit. c RODO (przetwarzanie jest niezbędne do wypełnienia obowiązku prawnego ciążącego na administratorze).</w:t>
      </w:r>
    </w:p>
    <w:p w14:paraId="338D0F7A" w14:textId="77777777" w:rsidR="001102B3" w:rsidRPr="001102B3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4. Dane osobowe podlegają ujawnianiu następującym odbiorcom:</w:t>
      </w:r>
    </w:p>
    <w:p w14:paraId="459780DB" w14:textId="77777777" w:rsidR="001102B3" w:rsidRPr="001102B3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a) podmiotom przetwarzającym dane osobowe na polecenie administratora, w tym m.in. obsługującym jego systemy informatyczne;</w:t>
      </w:r>
    </w:p>
    <w:p w14:paraId="60371A9D" w14:textId="77777777" w:rsidR="001102B3" w:rsidRPr="001102B3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b) Minister Cyfryzacji w związku z możliwością kierowania korespondencji poprzez Elektroniczną Skrzynkę Podawczą;</w:t>
      </w:r>
    </w:p>
    <w:p w14:paraId="3D04D6B2" w14:textId="77777777" w:rsidR="001102B3" w:rsidRPr="001102B3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c) podmiotom uprawnionym na podstawie przepisów prawa.</w:t>
      </w:r>
    </w:p>
    <w:p w14:paraId="7DAD4673" w14:textId="77777777" w:rsidR="001102B3" w:rsidRPr="001102B3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5. Dane osobowe przetwarzane będą przez czas ważności wydanej decyzji administracyjnej, a następnie przez czas trzech lat wynikający z przepisów dotyczących archiwizacji dokumentów.</w:t>
      </w:r>
    </w:p>
    <w:p w14:paraId="7B74972B" w14:textId="77777777" w:rsidR="001102B3" w:rsidRPr="001102B3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6. W zakresie swoich danych osobowych ma Pani/Pan prawo żądania dostępu do danych osobowych, ich sprostowania lub ograniczenia przetwarzania.</w:t>
      </w:r>
    </w:p>
    <w:p w14:paraId="42D85451" w14:textId="77777777" w:rsidR="001102B3" w:rsidRPr="001102B3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7. Dane osobowe nie będą służyły do automatycznego podejmowania decyzji, w tym profilowania osób fizycznych.</w:t>
      </w:r>
    </w:p>
    <w:p w14:paraId="00277F79" w14:textId="77777777" w:rsidR="001102B3" w:rsidRPr="001102B3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8. Każda osoba ma prawo wniesienia skargi do Prezesa Urzędu Ochrony Danych Osobowych jeśli uzna, że przetwarzanie jej danych osobowych odbywa się niezgodnie z przepisami.</w:t>
      </w:r>
    </w:p>
    <w:p w14:paraId="362C410D" w14:textId="49CA7BC1" w:rsidR="00E72681" w:rsidRPr="00E72681" w:rsidRDefault="001102B3" w:rsidP="001102B3">
      <w:pPr>
        <w:pStyle w:val="NormalnyWeb"/>
        <w:jc w:val="both"/>
        <w:rPr>
          <w:sz w:val="20"/>
          <w:szCs w:val="20"/>
        </w:rPr>
      </w:pPr>
      <w:r w:rsidRPr="001102B3">
        <w:rPr>
          <w:sz w:val="20"/>
          <w:szCs w:val="20"/>
        </w:rPr>
        <w:t>9. Podanie danych osobowych jest obowiązkowe. Jest Pani/Pan zobowiązana/y do ich podania. Niepodanie danych osobowych będzie skutkowało wezwaniem do ich uzupełnienia, a w przypadku nieuzupełnienia pozostawieniem wniosku bez rozpoznania.</w:t>
      </w:r>
    </w:p>
    <w:sectPr w:rsidR="00E72681" w:rsidRPr="00E72681" w:rsidSect="00B0265A">
      <w:footerReference w:type="even" r:id="rId13"/>
      <w:footerReference w:type="default" r:id="rId14"/>
      <w:endnotePr>
        <w:numFmt w:val="decimal"/>
      </w:endnotePr>
      <w:pgSz w:w="11906" w:h="16838"/>
      <w:pgMar w:top="567" w:right="1417" w:bottom="0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6FA11" w14:textId="77777777" w:rsidR="0047662A" w:rsidRDefault="0047662A">
      <w:r>
        <w:separator/>
      </w:r>
    </w:p>
  </w:endnote>
  <w:endnote w:type="continuationSeparator" w:id="0">
    <w:p w14:paraId="086A458C" w14:textId="77777777" w:rsidR="0047662A" w:rsidRDefault="0047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D6586" w14:textId="6BE50F81" w:rsidR="008169BD" w:rsidRDefault="00F7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169B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0265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78D6587" w14:textId="77777777" w:rsidR="008169BD" w:rsidRDefault="008169B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D6588" w14:textId="77777777" w:rsidR="008169BD" w:rsidRDefault="008169B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1CFA7" w14:textId="77777777" w:rsidR="0047662A" w:rsidRDefault="0047662A">
      <w:r>
        <w:separator/>
      </w:r>
    </w:p>
  </w:footnote>
  <w:footnote w:type="continuationSeparator" w:id="0">
    <w:p w14:paraId="4CEFEA45" w14:textId="77777777" w:rsidR="0047662A" w:rsidRDefault="00476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627B3"/>
    <w:multiLevelType w:val="multilevel"/>
    <w:tmpl w:val="4FBA13C6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1" w15:restartNumberingAfterBreak="0">
    <w:nsid w:val="2A90184E"/>
    <w:multiLevelType w:val="hybridMultilevel"/>
    <w:tmpl w:val="08BA1DF0"/>
    <w:lvl w:ilvl="0" w:tplc="16EA7EFC">
      <w:start w:val="4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15AD5"/>
    <w:multiLevelType w:val="hybridMultilevel"/>
    <w:tmpl w:val="E4901FC6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32D72A7A"/>
    <w:multiLevelType w:val="multilevel"/>
    <w:tmpl w:val="929CD0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16"/>
        <w:szCs w:val="16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3DD026B4"/>
    <w:multiLevelType w:val="hybridMultilevel"/>
    <w:tmpl w:val="338CED3E"/>
    <w:lvl w:ilvl="0" w:tplc="2550B2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3D3A5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6943906"/>
    <w:multiLevelType w:val="singleLevel"/>
    <w:tmpl w:val="8B62D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2"/>
      </w:rPr>
    </w:lvl>
  </w:abstractNum>
  <w:abstractNum w:abstractNumId="7" w15:restartNumberingAfterBreak="0">
    <w:nsid w:val="611A7A5E"/>
    <w:multiLevelType w:val="hybridMultilevel"/>
    <w:tmpl w:val="C070368C"/>
    <w:lvl w:ilvl="0" w:tplc="3F48017E">
      <w:start w:val="3"/>
      <w:numFmt w:val="bullet"/>
      <w:lvlText w:val=""/>
      <w:lvlJc w:val="left"/>
      <w:pPr>
        <w:tabs>
          <w:tab w:val="num" w:pos="1155"/>
        </w:tabs>
        <w:ind w:left="1155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61B106DE"/>
    <w:multiLevelType w:val="hybridMultilevel"/>
    <w:tmpl w:val="7DA812CC"/>
    <w:lvl w:ilvl="0" w:tplc="59A6CA8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1B138B"/>
    <w:multiLevelType w:val="hybridMultilevel"/>
    <w:tmpl w:val="EB90821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D015E61"/>
    <w:multiLevelType w:val="hybridMultilevel"/>
    <w:tmpl w:val="32147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10C95"/>
    <w:multiLevelType w:val="hybridMultilevel"/>
    <w:tmpl w:val="77FED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880041">
    <w:abstractNumId w:val="6"/>
  </w:num>
  <w:num w:numId="2" w16cid:durableId="772942889">
    <w:abstractNumId w:val="5"/>
  </w:num>
  <w:num w:numId="3" w16cid:durableId="1402757371">
    <w:abstractNumId w:val="7"/>
  </w:num>
  <w:num w:numId="4" w16cid:durableId="769160006">
    <w:abstractNumId w:val="2"/>
  </w:num>
  <w:num w:numId="5" w16cid:durableId="532811306">
    <w:abstractNumId w:val="10"/>
  </w:num>
  <w:num w:numId="6" w16cid:durableId="552234309">
    <w:abstractNumId w:val="11"/>
  </w:num>
  <w:num w:numId="7" w16cid:durableId="275256331">
    <w:abstractNumId w:val="1"/>
  </w:num>
  <w:num w:numId="8" w16cid:durableId="1477718400">
    <w:abstractNumId w:val="8"/>
  </w:num>
  <w:num w:numId="9" w16cid:durableId="1032606924">
    <w:abstractNumId w:val="4"/>
  </w:num>
  <w:num w:numId="10" w16cid:durableId="1756242166">
    <w:abstractNumId w:val="9"/>
  </w:num>
  <w:num w:numId="11" w16cid:durableId="49029837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51434840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8155C5C-7C66-4CB3-9AE7-8941385CDDD7}"/>
  </w:docVars>
  <w:rsids>
    <w:rsidRoot w:val="00B66BCD"/>
    <w:rsid w:val="000172B5"/>
    <w:rsid w:val="00051C8E"/>
    <w:rsid w:val="000607A8"/>
    <w:rsid w:val="00073394"/>
    <w:rsid w:val="00080DEF"/>
    <w:rsid w:val="000923B6"/>
    <w:rsid w:val="00095D7B"/>
    <w:rsid w:val="000A5DAF"/>
    <w:rsid w:val="000A6395"/>
    <w:rsid w:val="000D7F77"/>
    <w:rsid w:val="000E2F27"/>
    <w:rsid w:val="000E4059"/>
    <w:rsid w:val="000E53BB"/>
    <w:rsid w:val="000F148D"/>
    <w:rsid w:val="001102B3"/>
    <w:rsid w:val="00110593"/>
    <w:rsid w:val="00136048"/>
    <w:rsid w:val="00137383"/>
    <w:rsid w:val="001550ED"/>
    <w:rsid w:val="00155AC7"/>
    <w:rsid w:val="00177EF1"/>
    <w:rsid w:val="001A78A6"/>
    <w:rsid w:val="00204ADA"/>
    <w:rsid w:val="002301E1"/>
    <w:rsid w:val="00242188"/>
    <w:rsid w:val="00250712"/>
    <w:rsid w:val="002616E6"/>
    <w:rsid w:val="002778CC"/>
    <w:rsid w:val="00294296"/>
    <w:rsid w:val="00297BFC"/>
    <w:rsid w:val="002A1F87"/>
    <w:rsid w:val="002E7E9E"/>
    <w:rsid w:val="002F4BC2"/>
    <w:rsid w:val="00333205"/>
    <w:rsid w:val="00336EFF"/>
    <w:rsid w:val="003436E0"/>
    <w:rsid w:val="003533D5"/>
    <w:rsid w:val="003558EC"/>
    <w:rsid w:val="003561D4"/>
    <w:rsid w:val="0037423D"/>
    <w:rsid w:val="003A4D92"/>
    <w:rsid w:val="003C03C1"/>
    <w:rsid w:val="003E22BC"/>
    <w:rsid w:val="003F1E85"/>
    <w:rsid w:val="003F53DC"/>
    <w:rsid w:val="003F5D7C"/>
    <w:rsid w:val="004128BD"/>
    <w:rsid w:val="00422AFD"/>
    <w:rsid w:val="00453AF6"/>
    <w:rsid w:val="0045689F"/>
    <w:rsid w:val="00457C43"/>
    <w:rsid w:val="00461375"/>
    <w:rsid w:val="004633A1"/>
    <w:rsid w:val="00465B47"/>
    <w:rsid w:val="0047662A"/>
    <w:rsid w:val="004840D9"/>
    <w:rsid w:val="00486165"/>
    <w:rsid w:val="004864D8"/>
    <w:rsid w:val="00496459"/>
    <w:rsid w:val="004C046A"/>
    <w:rsid w:val="004C12F7"/>
    <w:rsid w:val="004C547C"/>
    <w:rsid w:val="004E4B5F"/>
    <w:rsid w:val="004F4D9F"/>
    <w:rsid w:val="004F63AF"/>
    <w:rsid w:val="005619A0"/>
    <w:rsid w:val="00570986"/>
    <w:rsid w:val="005975C5"/>
    <w:rsid w:val="005A77A9"/>
    <w:rsid w:val="005B3C77"/>
    <w:rsid w:val="005C7D4B"/>
    <w:rsid w:val="005D5B2C"/>
    <w:rsid w:val="006009F3"/>
    <w:rsid w:val="00653F46"/>
    <w:rsid w:val="0066453E"/>
    <w:rsid w:val="006821E4"/>
    <w:rsid w:val="006B2B27"/>
    <w:rsid w:val="00714DC4"/>
    <w:rsid w:val="00720B81"/>
    <w:rsid w:val="00720CC4"/>
    <w:rsid w:val="00737A23"/>
    <w:rsid w:val="007413DA"/>
    <w:rsid w:val="00757D2E"/>
    <w:rsid w:val="00766872"/>
    <w:rsid w:val="007A28BD"/>
    <w:rsid w:val="007A511C"/>
    <w:rsid w:val="007A526D"/>
    <w:rsid w:val="007B0CE0"/>
    <w:rsid w:val="007F3CF4"/>
    <w:rsid w:val="007F772B"/>
    <w:rsid w:val="00801EC2"/>
    <w:rsid w:val="00806194"/>
    <w:rsid w:val="008116E3"/>
    <w:rsid w:val="0081243C"/>
    <w:rsid w:val="008169BD"/>
    <w:rsid w:val="00820EDA"/>
    <w:rsid w:val="008343F2"/>
    <w:rsid w:val="00845702"/>
    <w:rsid w:val="00846552"/>
    <w:rsid w:val="00851520"/>
    <w:rsid w:val="00866906"/>
    <w:rsid w:val="00870EB0"/>
    <w:rsid w:val="00874AD5"/>
    <w:rsid w:val="00875222"/>
    <w:rsid w:val="008809E0"/>
    <w:rsid w:val="008850E5"/>
    <w:rsid w:val="008854E8"/>
    <w:rsid w:val="008915E0"/>
    <w:rsid w:val="00894A30"/>
    <w:rsid w:val="0089515F"/>
    <w:rsid w:val="008B16DE"/>
    <w:rsid w:val="008C40DE"/>
    <w:rsid w:val="008C580C"/>
    <w:rsid w:val="008C5924"/>
    <w:rsid w:val="008E095A"/>
    <w:rsid w:val="0093548E"/>
    <w:rsid w:val="00941474"/>
    <w:rsid w:val="0094440C"/>
    <w:rsid w:val="00963845"/>
    <w:rsid w:val="00964F90"/>
    <w:rsid w:val="00975A9D"/>
    <w:rsid w:val="0097766C"/>
    <w:rsid w:val="00986EE3"/>
    <w:rsid w:val="00992226"/>
    <w:rsid w:val="00996660"/>
    <w:rsid w:val="009A1347"/>
    <w:rsid w:val="009A2367"/>
    <w:rsid w:val="009D1843"/>
    <w:rsid w:val="009E3306"/>
    <w:rsid w:val="009F228A"/>
    <w:rsid w:val="00A102CB"/>
    <w:rsid w:val="00A21A33"/>
    <w:rsid w:val="00A22ADD"/>
    <w:rsid w:val="00A25803"/>
    <w:rsid w:val="00A30C0A"/>
    <w:rsid w:val="00A41C6F"/>
    <w:rsid w:val="00A4467A"/>
    <w:rsid w:val="00A46EB1"/>
    <w:rsid w:val="00A60205"/>
    <w:rsid w:val="00A63582"/>
    <w:rsid w:val="00A65783"/>
    <w:rsid w:val="00A719AD"/>
    <w:rsid w:val="00AC7E8F"/>
    <w:rsid w:val="00AF69F7"/>
    <w:rsid w:val="00B01FAC"/>
    <w:rsid w:val="00B0265A"/>
    <w:rsid w:val="00B07F1F"/>
    <w:rsid w:val="00B21900"/>
    <w:rsid w:val="00B60BEB"/>
    <w:rsid w:val="00B66BCD"/>
    <w:rsid w:val="00B679E0"/>
    <w:rsid w:val="00B83E0F"/>
    <w:rsid w:val="00BB27F1"/>
    <w:rsid w:val="00BE6F9C"/>
    <w:rsid w:val="00C10E14"/>
    <w:rsid w:val="00C229D6"/>
    <w:rsid w:val="00C23AF0"/>
    <w:rsid w:val="00C24FF6"/>
    <w:rsid w:val="00C46276"/>
    <w:rsid w:val="00C55AC6"/>
    <w:rsid w:val="00C64926"/>
    <w:rsid w:val="00C837E5"/>
    <w:rsid w:val="00C86DF9"/>
    <w:rsid w:val="00CA2B48"/>
    <w:rsid w:val="00CA4A4F"/>
    <w:rsid w:val="00CB0B0C"/>
    <w:rsid w:val="00CC0802"/>
    <w:rsid w:val="00CC33AD"/>
    <w:rsid w:val="00CD0C40"/>
    <w:rsid w:val="00CD66F9"/>
    <w:rsid w:val="00CE13C6"/>
    <w:rsid w:val="00CE5ACC"/>
    <w:rsid w:val="00D12CC0"/>
    <w:rsid w:val="00D15A6A"/>
    <w:rsid w:val="00D31061"/>
    <w:rsid w:val="00D33245"/>
    <w:rsid w:val="00D40208"/>
    <w:rsid w:val="00D60646"/>
    <w:rsid w:val="00D608D4"/>
    <w:rsid w:val="00D656FE"/>
    <w:rsid w:val="00D73D3A"/>
    <w:rsid w:val="00D902F1"/>
    <w:rsid w:val="00D91544"/>
    <w:rsid w:val="00DE7732"/>
    <w:rsid w:val="00DF1E7C"/>
    <w:rsid w:val="00DF76BD"/>
    <w:rsid w:val="00E307AB"/>
    <w:rsid w:val="00E35829"/>
    <w:rsid w:val="00E43E0A"/>
    <w:rsid w:val="00E47AF6"/>
    <w:rsid w:val="00E53790"/>
    <w:rsid w:val="00E5537C"/>
    <w:rsid w:val="00E7130B"/>
    <w:rsid w:val="00E72681"/>
    <w:rsid w:val="00E82DBD"/>
    <w:rsid w:val="00E84ED2"/>
    <w:rsid w:val="00E85738"/>
    <w:rsid w:val="00E87122"/>
    <w:rsid w:val="00EB6713"/>
    <w:rsid w:val="00EC3877"/>
    <w:rsid w:val="00ED27E5"/>
    <w:rsid w:val="00ED3779"/>
    <w:rsid w:val="00ED7CC2"/>
    <w:rsid w:val="00F24907"/>
    <w:rsid w:val="00F264E3"/>
    <w:rsid w:val="00F435BD"/>
    <w:rsid w:val="00F636B1"/>
    <w:rsid w:val="00F64E57"/>
    <w:rsid w:val="00F73006"/>
    <w:rsid w:val="00F74732"/>
    <w:rsid w:val="00F75CDE"/>
    <w:rsid w:val="00F76AD2"/>
    <w:rsid w:val="00F955A6"/>
    <w:rsid w:val="00FD7795"/>
    <w:rsid w:val="00FE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8D6537"/>
  <w15:chartTrackingRefBased/>
  <w15:docId w15:val="{D95AE226-3A81-ED48-A31D-EED93A22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47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4732"/>
    <w:pPr>
      <w:keepNext/>
      <w:outlineLvl w:val="0"/>
    </w:pPr>
    <w:rPr>
      <w:rFonts w:ascii="Arial" w:hAnsi="Arial" w:cs="Arial"/>
      <w:b/>
      <w:bCs/>
      <w:sz w:val="32"/>
    </w:rPr>
  </w:style>
  <w:style w:type="paragraph" w:styleId="Nagwek2">
    <w:name w:val="heading 2"/>
    <w:basedOn w:val="Normalny"/>
    <w:next w:val="Normalny"/>
    <w:qFormat/>
    <w:rsid w:val="00F74732"/>
    <w:pPr>
      <w:keepNext/>
      <w:outlineLvl w:val="1"/>
    </w:pPr>
    <w:rPr>
      <w:rFonts w:ascii="Arial" w:hAnsi="Arial" w:cs="Arial"/>
      <w:b/>
      <w:bCs/>
      <w:sz w:val="40"/>
    </w:rPr>
  </w:style>
  <w:style w:type="paragraph" w:styleId="Nagwek3">
    <w:name w:val="heading 3"/>
    <w:basedOn w:val="Normalny"/>
    <w:next w:val="Normalny"/>
    <w:qFormat/>
    <w:rsid w:val="00F74732"/>
    <w:pPr>
      <w:keepNext/>
      <w:outlineLvl w:val="2"/>
    </w:pPr>
    <w:rPr>
      <w:rFonts w:ascii="Arial" w:hAnsi="Arial" w:cs="Arial"/>
      <w:b/>
      <w:bCs/>
      <w:sz w:val="1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7473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74732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F74732"/>
    <w:rPr>
      <w:b/>
      <w:sz w:val="20"/>
      <w:szCs w:val="20"/>
    </w:rPr>
  </w:style>
  <w:style w:type="paragraph" w:styleId="Tekstpodstawowy">
    <w:name w:val="Body Text"/>
    <w:basedOn w:val="Normalny"/>
    <w:rsid w:val="00F74732"/>
    <w:pPr>
      <w:jc w:val="both"/>
    </w:pPr>
    <w:rPr>
      <w:rFonts w:ascii="Arial" w:hAnsi="Arial" w:cs="Arial"/>
      <w:b/>
    </w:rPr>
  </w:style>
  <w:style w:type="paragraph" w:styleId="Tekstpodstawowy2">
    <w:name w:val="Body Text 2"/>
    <w:basedOn w:val="Normalny"/>
    <w:rsid w:val="00F74732"/>
    <w:rPr>
      <w:rFonts w:ascii="Arial" w:hAnsi="Arial" w:cs="Arial"/>
      <w:bCs/>
      <w:sz w:val="22"/>
    </w:rPr>
  </w:style>
  <w:style w:type="paragraph" w:styleId="Tekstpodstawowywcity">
    <w:name w:val="Body Text Indent"/>
    <w:basedOn w:val="Normalny"/>
    <w:rsid w:val="00F74732"/>
    <w:pPr>
      <w:ind w:left="708"/>
    </w:pPr>
    <w:rPr>
      <w:rFonts w:ascii="Arial" w:hAnsi="Arial" w:cs="Arial"/>
      <w:bCs/>
      <w:sz w:val="22"/>
    </w:rPr>
  </w:style>
  <w:style w:type="character" w:styleId="Numerstrony">
    <w:name w:val="page number"/>
    <w:basedOn w:val="Domylnaczcionkaakapitu"/>
    <w:rsid w:val="00F74732"/>
  </w:style>
  <w:style w:type="paragraph" w:styleId="Tekstpodstawowywcity2">
    <w:name w:val="Body Text Indent 2"/>
    <w:basedOn w:val="Normalny"/>
    <w:rsid w:val="00F74732"/>
    <w:pPr>
      <w:ind w:firstLine="708"/>
      <w:jc w:val="both"/>
    </w:pPr>
    <w:rPr>
      <w:rFonts w:ascii="Arial" w:hAnsi="Arial" w:cs="Arial"/>
      <w:sz w:val="22"/>
    </w:rPr>
  </w:style>
  <w:style w:type="table" w:styleId="Tabela-Siatka">
    <w:name w:val="Table Grid"/>
    <w:basedOn w:val="Standardowy"/>
    <w:rsid w:val="00484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94A3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53BB"/>
    <w:rPr>
      <w:color w:val="0000FF"/>
      <w:u w:val="single"/>
    </w:rPr>
  </w:style>
  <w:style w:type="character" w:styleId="Pogrubienie">
    <w:name w:val="Strong"/>
    <w:uiPriority w:val="22"/>
    <w:qFormat/>
    <w:rsid w:val="000E53BB"/>
    <w:rPr>
      <w:b/>
      <w:bCs/>
    </w:rPr>
  </w:style>
  <w:style w:type="paragraph" w:styleId="Akapitzlist">
    <w:name w:val="List Paragraph"/>
    <w:basedOn w:val="Normalny"/>
    <w:uiPriority w:val="34"/>
    <w:qFormat/>
    <w:rsid w:val="00D73D3A"/>
    <w:pPr>
      <w:ind w:left="708"/>
    </w:pPr>
  </w:style>
  <w:style w:type="character" w:styleId="Odwoaniedokomentarza">
    <w:name w:val="annotation reference"/>
    <w:basedOn w:val="Domylnaczcionkaakapitu"/>
    <w:rsid w:val="00BB27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27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27F1"/>
  </w:style>
  <w:style w:type="paragraph" w:styleId="Tematkomentarza">
    <w:name w:val="annotation subject"/>
    <w:basedOn w:val="Tekstkomentarza"/>
    <w:next w:val="Tekstkomentarza"/>
    <w:link w:val="TematkomentarzaZnak"/>
    <w:rsid w:val="00BB27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B27F1"/>
    <w:rPr>
      <w:b/>
      <w:bCs/>
    </w:rPr>
  </w:style>
  <w:style w:type="paragraph" w:styleId="Tekstprzypisudolnego">
    <w:name w:val="footnote text"/>
    <w:basedOn w:val="Normalny"/>
    <w:link w:val="TekstprzypisudolnegoZnak"/>
    <w:rsid w:val="003332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3205"/>
  </w:style>
  <w:style w:type="character" w:styleId="Odwoanieprzypisudolnego">
    <w:name w:val="footnote reference"/>
    <w:basedOn w:val="Domylnaczcionkaakapitu"/>
    <w:rsid w:val="00333205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E82D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82DBD"/>
  </w:style>
  <w:style w:type="character" w:styleId="Odwoanieprzypisukocowego">
    <w:name w:val="endnote reference"/>
    <w:basedOn w:val="Domylnaczcionkaakapitu"/>
    <w:rsid w:val="00E82DBD"/>
    <w:rPr>
      <w:vertAlign w:val="superscript"/>
    </w:rPr>
  </w:style>
  <w:style w:type="paragraph" w:customStyle="1" w:styleId="Tekstpodstawowy31">
    <w:name w:val="Tekst podstawowy 31"/>
    <w:basedOn w:val="Normalny"/>
    <w:rsid w:val="001550ED"/>
    <w:pPr>
      <w:suppressAutoHyphens/>
      <w:jc w:val="both"/>
    </w:pPr>
    <w:rPr>
      <w:sz w:val="28"/>
      <w:szCs w:val="20"/>
      <w:lang w:eastAsia="zh-CN"/>
    </w:rPr>
  </w:style>
  <w:style w:type="paragraph" w:styleId="NormalnyWeb">
    <w:name w:val="Normal (Web)"/>
    <w:basedOn w:val="Normalny"/>
    <w:rsid w:val="00E72681"/>
    <w:pPr>
      <w:spacing w:before="100" w:beforeAutospacing="1" w:after="119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0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kretariat@gmina.malbork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baszak.s\Moje%2520dokumenty\ISO-RH-procedury,%2520formularze\procedury\zmiana-WGK-VI%2520PG5%2520PJ1%2520F02%252019maj0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7f5109-b7ad-4728-8c75-7012fab380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DFB842A9DB394994934F2E2FD14E5E" ma:contentTypeVersion="17" ma:contentTypeDescription="Utwórz nowy dokument." ma:contentTypeScope="" ma:versionID="94888d5f5540d80b7adae66dc1368398">
  <xsd:schema xmlns:xsd="http://www.w3.org/2001/XMLSchema" xmlns:xs="http://www.w3.org/2001/XMLSchema" xmlns:p="http://schemas.microsoft.com/office/2006/metadata/properties" xmlns:ns3="e27f5109-b7ad-4728-8c75-7012fab38060" xmlns:ns4="b5ddc20f-9fcd-4384-aead-134c900c16a3" targetNamespace="http://schemas.microsoft.com/office/2006/metadata/properties" ma:root="true" ma:fieldsID="5b70ee0730949b31d3530f0e292d83c4" ns3:_="" ns4:_="">
    <xsd:import namespace="e27f5109-b7ad-4728-8c75-7012fab38060"/>
    <xsd:import namespace="b5ddc20f-9fcd-4384-aead-134c900c16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f5109-b7ad-4728-8c75-7012fab38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dc20f-9fcd-4384-aead-134c900c16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55C5C-7C66-4CB3-9AE7-8941385CDDD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A88CDEA-3389-4F7E-A196-8BB0C0921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DDF8F-3396-437C-800A-909023AA294A}">
  <ds:schemaRefs>
    <ds:schemaRef ds:uri="http://schemas.microsoft.com/office/2006/metadata/properties"/>
    <ds:schemaRef ds:uri="http://schemas.microsoft.com/office/infopath/2007/PartnerControls"/>
    <ds:schemaRef ds:uri="e27f5109-b7ad-4728-8c75-7012fab38060"/>
  </ds:schemaRefs>
</ds:datastoreItem>
</file>

<file path=customXml/itemProps4.xml><?xml version="1.0" encoding="utf-8"?>
<ds:datastoreItem xmlns:ds="http://schemas.openxmlformats.org/officeDocument/2006/customXml" ds:itemID="{E5520076-D1E1-4912-9A5B-433F5635518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05A821-FED7-41D9-B94C-6CA7644D3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f5109-b7ad-4728-8c75-7012fab38060"/>
    <ds:schemaRef ds:uri="b5ddc20f-9fcd-4384-aead-134c900c16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zmiana-WGK-VI%20PG5%20PJ1%20F02%2019maj09</Template>
  <TotalTime>10</TotalTime>
  <Pages>2</Pages>
  <Words>945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zezwolenia na sprzedaż napojów alkoholowych</vt:lpstr>
    </vt:vector>
  </TitlesOfParts>
  <Company>wkio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sprzedaż napojów alkoholowych</dc:title>
  <dc:subject/>
  <dc:creator>baszak.s</dc:creator>
  <cp:keywords/>
  <dc:description/>
  <cp:lastModifiedBy>Marta</cp:lastModifiedBy>
  <cp:revision>4</cp:revision>
  <cp:lastPrinted>2026-07-23T07:12:00Z</cp:lastPrinted>
  <dcterms:created xsi:type="dcterms:W3CDTF">2026-07-23T08:28:00Z</dcterms:created>
  <dcterms:modified xsi:type="dcterms:W3CDTF">2026-07-23T09:43:00Z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8r4">
    <vt:lpwstr/>
  </property>
  <property fmtid="{D5CDD505-2E9C-101B-9397-08002B2CF9AE}" pid="3" name="Stan zatwierdzenia">
    <vt:lpwstr/>
  </property>
  <property fmtid="{D5CDD505-2E9C-101B-9397-08002B2CF9AE}" pid="4" name="PublishingExpirationDate">
    <vt:lpwstr/>
  </property>
  <property fmtid="{D5CDD505-2E9C-101B-9397-08002B2CF9AE}" pid="5" name="PublishingStartDate">
    <vt:lpwstr/>
  </property>
  <property fmtid="{D5CDD505-2E9C-101B-9397-08002B2CF9AE}" pid="6" name="ContentTypeId">
    <vt:lpwstr>0x010100F5DFB842A9DB394994934F2E2FD14E5E</vt:lpwstr>
  </property>
</Properties>
</file>